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6316D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65" name="Picture 64" descr="2007 December-January-February 2008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6" name="Picture 65" descr="2007 December-January-February 2008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7" name="Picture 66" descr="2007 December-January-February 2008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8" name="Picture 67" descr="2007 December-January-February 2008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69" name="Picture 68" descr="2007 December-January-February 2008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0" name="Picture 69" descr="2007 December-January-February 2008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1" name="Picture 70" descr="2007 December-January-February 2008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2" name="Picture 71" descr="2007 December-January-February 2008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December-January-February 2008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95C4B"/>
    <w:rsid w:val="002E63CD"/>
    <w:rsid w:val="003015E9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A10B2B"/>
    <w:rsid w:val="00A97C54"/>
    <w:rsid w:val="00AF1435"/>
    <w:rsid w:val="00C00EBB"/>
    <w:rsid w:val="00D16D4E"/>
    <w:rsid w:val="00E30873"/>
    <w:rsid w:val="00F1244B"/>
    <w:rsid w:val="00F1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2017-11-24T15:12:00Z</dcterms:created>
  <dcterms:modified xsi:type="dcterms:W3CDTF">2017-11-24T15:13:00Z</dcterms:modified>
</cp:coreProperties>
</file>